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5" w:rsidRDefault="005940E5"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1E8D240E" wp14:editId="185E6B9E">
                <wp:extent cx="7077456" cy="5649623"/>
                <wp:effectExtent l="0" t="0" r="9525" b="8255"/>
                <wp:docPr id="5" name="Grupp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5649623"/>
                          <a:chOff x="0" y="1"/>
                          <a:chExt cx="7077456" cy="6172201"/>
                        </a:xfrm>
                      </wpg:grpSpPr>
                      <wps:wsp>
                        <wps:cNvPr id="4" name="Immagine" descr="Immagine di sfondo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Freccia: Giù 1" descr="Freccia decorativa bordeaux rivolta verso il basso." title="Freccia"/>
                        <wps:cNvSpPr/>
                        <wps:spPr>
                          <a:xfrm>
                            <a:off x="464078" y="2"/>
                            <a:ext cx="3279775" cy="6172200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16282D" w:rsidRDefault="00B242D2" w:rsidP="0016282D">
                              <w:pPr>
                                <w:pStyle w:val="Introduzione"/>
                              </w:pPr>
                              <w:r>
                                <w:rPr>
                                  <w:lang w:val="bg-BG"/>
                                </w:rPr>
                                <w:t>БУ„аЗБУКИ“ - рИМ И КОЛЕФЕРО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it-IT"/>
                                </w:rPr>
                                <w:t>-------------------------------------</w:t>
                              </w:r>
                            </w:p>
                            <w:p w:rsidR="00873417" w:rsidRPr="0016282D" w:rsidRDefault="00B242D2" w:rsidP="0016282D">
                              <w:pPr>
                                <w:pStyle w:val="Titolo"/>
                              </w:pPr>
                              <w:r>
                                <w:rPr>
                                  <w:lang w:val="bg-BG"/>
                                </w:rPr>
                                <w:t>кОНКУРС ЗА ЧЕТЕНЕ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873417" w:rsidRPr="0016282D" w:rsidRDefault="00B242D2" w:rsidP="0016282D">
                              <w:pPr>
                                <w:pStyle w:val="Sottotitolo"/>
                              </w:pPr>
                              <w:r>
                                <w:rPr>
                                  <w:lang w:val="bg-BG"/>
                                </w:rPr>
                                <w:t>ЗА 3 И 4 КЛАС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it-IT"/>
                                </w:rPr>
                                <w:t>-------------------------------------</w:t>
                              </w:r>
                            </w:p>
                            <w:p w:rsidR="00873417" w:rsidRDefault="00B242D2" w:rsidP="0016282D">
                              <w:pPr>
                                <w:pStyle w:val="Data"/>
                              </w:pPr>
                              <w:r>
                                <w:rPr>
                                  <w:lang w:val="bg-BG"/>
                                </w:rPr>
                                <w:t>Дата 3 И 4 ОКТОМВРИ 2020</w:t>
                              </w:r>
                            </w:p>
                            <w:p w:rsidR="00873417" w:rsidRPr="00873417" w:rsidRDefault="00B242D2" w:rsidP="0016282D">
                              <w:pPr>
                                <w:pStyle w:val="Ora"/>
                              </w:pPr>
                              <w:r>
                                <w:rPr>
                                  <w:lang w:val="bg-BG"/>
                                </w:rPr>
                                <w:t>ЧАС: 10:30</w:t>
                              </w:r>
                            </w:p>
                            <w:p w:rsidR="00B242D2" w:rsidRDefault="00B242D2" w:rsidP="0016282D">
                              <w:pPr>
                                <w:pStyle w:val="Luogo"/>
                                <w:rPr>
                                  <w:rFonts w:eastAsiaTheme="minorHAnsi" w:cstheme="minorBidi"/>
                                  <w:color w:val="0000FF"/>
                                  <w:sz w:val="24"/>
                                  <w:szCs w:val="24"/>
                                  <w:u w:val="single"/>
                                  <w:lang w:val="bg-BG"/>
                                </w:rPr>
                              </w:pPr>
                              <w:r>
                                <w:rPr>
                                  <w:lang w:val="bg-BG"/>
                                </w:rPr>
                                <w:t>Място:</w:t>
                              </w:r>
                              <w:r w:rsidRPr="00B242D2">
                                <w:t xml:space="preserve"> </w:t>
                              </w:r>
                              <w:r>
                                <w:rPr>
                                  <w:rFonts w:eastAsiaTheme="minorHAnsi" w:cstheme="minorBidi"/>
                                  <w:color w:val="0000FF"/>
                                  <w:sz w:val="24"/>
                                  <w:szCs w:val="24"/>
                                  <w:u w:val="single"/>
                                  <w:lang w:val="bg-BG"/>
                                </w:rPr>
                                <w:t xml:space="preserve"> </w:t>
                              </w:r>
                            </w:p>
                            <w:p w:rsidR="00873417" w:rsidRPr="00B242D2" w:rsidRDefault="00B242D2" w:rsidP="0016282D">
                              <w:pPr>
                                <w:pStyle w:val="Luogo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t>azbukibgscuola</w:t>
                              </w:r>
                              <w:proofErr w:type="spellEnd"/>
                              <w:r>
                                <w:t xml:space="preserve"> 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uppo 5" o:spid="_x0000_s1026" style="width:557.3pt;height:444.85pt;mso-position-horizontal-relative:char;mso-position-vertical-relative:line" coordorigin="" coordsize="70774,61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">
                <v:rect id="Immagine" o:spid="_x0000_s1027" alt="Immagine di sfondo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" stroked="f" strokeweight="1.25pt">
                  <v:fill r:id="rId12" o:title="Immagine di sfondo&#10;" recolor="t" rotate="t" type="frame"/>
                  <v:path arrowok="t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reccia: Giù 1" o:spid="_x0000_s1028" type="#_x0000_t67" alt="Freccia decorativa bordeaux rivolta verso il basso." style="position:absolute;left:4640;width:32798;height:6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" adj="19961,0" fillcolor="#a50021 [3204]" stroked="f" strokeweight="1.25pt">
                  <v:textbox inset=",64.8pt">
                    <w:txbxContent>
                      <w:p w:rsidR="005940E5" w:rsidRPr="0016282D" w:rsidRDefault="00B242D2" w:rsidP="0016282D">
                        <w:pPr>
                          <w:pStyle w:val="Introduzione"/>
                        </w:pPr>
                        <w:r>
                          <w:rPr>
                            <w:lang w:val="bg-BG"/>
                          </w:rPr>
                          <w:t>БУ„аЗБУКИ“ - рИМ И КОЛЕФЕРО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it-IT"/>
                          </w:rPr>
                          <w:t>-------------------------------------</w:t>
                        </w:r>
                      </w:p>
                      <w:p w:rsidR="00873417" w:rsidRPr="0016282D" w:rsidRDefault="00B242D2" w:rsidP="0016282D">
                        <w:pPr>
                          <w:pStyle w:val="Titolo"/>
                        </w:pPr>
                        <w:r>
                          <w:rPr>
                            <w:lang w:val="bg-BG"/>
                          </w:rPr>
                          <w:t>кОНКУРС ЗА ЧЕТЕНЕ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873417" w:rsidRPr="0016282D" w:rsidRDefault="00B242D2" w:rsidP="0016282D">
                        <w:pPr>
                          <w:pStyle w:val="Sottotitolo"/>
                        </w:pPr>
                        <w:r>
                          <w:rPr>
                            <w:lang w:val="bg-BG"/>
                          </w:rPr>
                          <w:t>ЗА 3 И 4 КЛАС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it-IT"/>
                          </w:rPr>
                          <w:t>-------------------------------------</w:t>
                        </w:r>
                      </w:p>
                      <w:p w:rsidR="00873417" w:rsidRDefault="00B242D2" w:rsidP="0016282D">
                        <w:pPr>
                          <w:pStyle w:val="Data"/>
                        </w:pPr>
                        <w:r>
                          <w:rPr>
                            <w:lang w:val="bg-BG"/>
                          </w:rPr>
                          <w:t>Дата 3 И 4 ОКТОМВРИ 2020</w:t>
                        </w:r>
                      </w:p>
                      <w:p w:rsidR="00873417" w:rsidRPr="00873417" w:rsidRDefault="00B242D2" w:rsidP="0016282D">
                        <w:pPr>
                          <w:pStyle w:val="Ora"/>
                        </w:pPr>
                        <w:r>
                          <w:rPr>
                            <w:lang w:val="bg-BG"/>
                          </w:rPr>
                          <w:t>ЧАС: 10:30</w:t>
                        </w:r>
                      </w:p>
                      <w:p w:rsidR="00B242D2" w:rsidRDefault="00B242D2" w:rsidP="0016282D">
                        <w:pPr>
                          <w:pStyle w:val="Luogo"/>
                          <w:rPr>
                            <w:rFonts w:eastAsiaTheme="minorHAnsi" w:cstheme="minorBidi"/>
                            <w:color w:val="0000FF"/>
                            <w:sz w:val="24"/>
                            <w:szCs w:val="24"/>
                            <w:u w:val="single"/>
                            <w:lang w:val="bg-BG"/>
                          </w:rPr>
                        </w:pPr>
                        <w:r>
                          <w:rPr>
                            <w:lang w:val="bg-BG"/>
                          </w:rPr>
                          <w:t>Място:</w:t>
                        </w:r>
                        <w:r w:rsidRPr="00B242D2">
                          <w:t xml:space="preserve"> </w:t>
                        </w:r>
                        <w:r>
                          <w:rPr>
                            <w:rFonts w:eastAsiaTheme="minorHAnsi" w:cstheme="minorBidi"/>
                            <w:color w:val="0000FF"/>
                            <w:sz w:val="24"/>
                            <w:szCs w:val="24"/>
                            <w:u w:val="single"/>
                            <w:lang w:val="bg-BG"/>
                          </w:rPr>
                          <w:t xml:space="preserve"> </w:t>
                        </w:r>
                      </w:p>
                      <w:p w:rsidR="00873417" w:rsidRPr="00B242D2" w:rsidRDefault="00B242D2" w:rsidP="0016282D">
                        <w:pPr>
                          <w:pStyle w:val="Luogo"/>
                          <w:rPr>
                            <w:sz w:val="28"/>
                          </w:rPr>
                        </w:pPr>
                        <w:proofErr w:type="spellStart"/>
                        <w:r>
                          <w:t>azbukibgscuola</w:t>
                        </w:r>
                        <w:proofErr w:type="spellEnd"/>
                        <w:r>
                          <w:t xml:space="preserve"> @gmail.com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ella layout"/>
      </w:tblPr>
      <w:tblGrid>
        <w:gridCol w:w="5114"/>
        <w:gridCol w:w="5040"/>
      </w:tblGrid>
      <w:tr w:rsidR="00B617C9" w:rsidTr="005A2153">
        <w:trPr>
          <w:trHeight w:val="4332"/>
          <w:jc w:val="center"/>
        </w:trPr>
        <w:tc>
          <w:tcPr>
            <w:tcW w:w="5114" w:type="dxa"/>
            <w:vAlign w:val="bottom"/>
          </w:tcPr>
          <w:p w:rsidR="00B242D2" w:rsidRPr="00B242D2" w:rsidRDefault="00B242D2" w:rsidP="00B242D2">
            <w:pPr>
              <w:shd w:val="clear" w:color="auto" w:fill="FFFFFF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Онлайн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КОНКУРС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ЗА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ЧЕТЕНЕ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ЗА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ЗАВЪРШИЛИТЕ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3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И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4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КЛАС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</w:p>
          <w:p w:rsidR="00B242D2" w:rsidRPr="00B242D2" w:rsidRDefault="00B242D2" w:rsidP="00B242D2">
            <w:pPr>
              <w:shd w:val="clear" w:color="auto" w:fill="FFFFFF"/>
              <w:spacing w:before="0" w:after="120"/>
              <w:ind w:left="0" w:right="0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срок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на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провеждане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: 3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и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4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октомври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2020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г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>.</w:t>
            </w:r>
          </w:p>
          <w:p w:rsidR="00B242D2" w:rsidRPr="00B242D2" w:rsidRDefault="00B242D2" w:rsidP="00B242D2">
            <w:pPr>
              <w:shd w:val="clear" w:color="auto" w:fill="FFFFFF"/>
              <w:spacing w:before="0" w:after="120"/>
              <w:ind w:left="0" w:right="0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Ще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се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радваме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този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онлайн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конкурс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да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бъде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междуучилищен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за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неделните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училища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>.</w:t>
            </w:r>
          </w:p>
          <w:p w:rsidR="00B242D2" w:rsidRPr="00B242D2" w:rsidRDefault="00B242D2" w:rsidP="00B242D2">
            <w:pPr>
              <w:shd w:val="clear" w:color="auto" w:fill="FFFFFF"/>
              <w:spacing w:before="0" w:after="120"/>
              <w:ind w:left="0" w:right="0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През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лятната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ваканция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четете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и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се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упражнявайте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да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четете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изразително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и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бързо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разказите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от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MV Boli" w:eastAsia="Times New Roman" w:hAnsi="MV Boli" w:cs="MV Boli"/>
                <w:color w:val="050505"/>
                <w:sz w:val="23"/>
                <w:szCs w:val="23"/>
                <w:lang w:eastAsia="it-IT"/>
              </w:rPr>
              <w:t>„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Ян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Бибиян</w:t>
            </w:r>
            <w:proofErr w:type="spellEnd"/>
            <w:r w:rsidRPr="00B242D2">
              <w:rPr>
                <w:rFonts w:ascii="MV Boli" w:eastAsia="Times New Roman" w:hAnsi="MV Boli" w:cs="MV Boli"/>
                <w:color w:val="050505"/>
                <w:sz w:val="23"/>
                <w:szCs w:val="23"/>
                <w:lang w:eastAsia="it-IT"/>
              </w:rPr>
              <w:t>“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по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Елин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Пелин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>.</w:t>
            </w:r>
          </w:p>
          <w:p w:rsidR="00B242D2" w:rsidRPr="00B242D2" w:rsidRDefault="00B242D2" w:rsidP="00B242D2">
            <w:pPr>
              <w:shd w:val="clear" w:color="auto" w:fill="FFFFFF"/>
              <w:spacing w:before="0" w:after="120"/>
              <w:ind w:left="0" w:right="0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Конкурса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ще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се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проведе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първата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седмица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на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месец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октомври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онлайн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само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за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ученици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завършили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3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и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4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клас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в</w:t>
            </w:r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три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50505"/>
                <w:sz w:val="23"/>
                <w:szCs w:val="23"/>
                <w:lang w:eastAsia="it-IT"/>
              </w:rPr>
              <w:t>кръга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>.</w:t>
            </w:r>
          </w:p>
          <w:p w:rsidR="00B242D2" w:rsidRPr="00B242D2" w:rsidRDefault="00B242D2" w:rsidP="00B242D2">
            <w:pPr>
              <w:shd w:val="clear" w:color="auto" w:fill="FFFFFF"/>
              <w:spacing w:before="0" w:after="120"/>
              <w:ind w:left="0" w:right="0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</w:p>
          <w:p w:rsidR="00B617C9" w:rsidRDefault="00B617C9" w:rsidP="0016282D"/>
        </w:tc>
        <w:tc>
          <w:tcPr>
            <w:tcW w:w="5040" w:type="dxa"/>
            <w:shd w:val="clear" w:color="auto" w:fill="E7EDDC" w:themeFill="accent5" w:themeFillTint="33"/>
            <w:vAlign w:val="center"/>
          </w:tcPr>
          <w:p w:rsidR="00B2479C" w:rsidRDefault="00B242D2" w:rsidP="00B242D2">
            <w:pPr>
              <w:pStyle w:val="Informazionidicontatto"/>
              <w:spacing w:after="0"/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Първи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кръг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по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изтеглен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свободен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жребий</w:t>
            </w:r>
            <w:proofErr w:type="spellEnd"/>
            <w:r w:rsidR="005A2153" w:rsidRPr="005A2153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</w:p>
          <w:p w:rsidR="00B617C9" w:rsidRPr="005A2153" w:rsidRDefault="00B2479C" w:rsidP="00B242D2">
            <w:pPr>
              <w:pStyle w:val="Informazionidicontatto"/>
              <w:spacing w:after="0"/>
              <w:rPr>
                <w:color w:val="002060"/>
              </w:rPr>
            </w:pPr>
            <w:r w:rsidRPr="00B2479C">
              <w:rPr>
                <w:rFonts w:ascii="Segoe UI Historic" w:eastAsia="Times New Roman" w:hAnsi="Segoe UI Historic" w:cs="Segoe UI Historic"/>
                <w:color w:val="002060"/>
                <w:sz w:val="23"/>
                <w:szCs w:val="23"/>
                <w:lang w:eastAsia="it-IT"/>
              </w:rPr>
              <w:t xml:space="preserve">https://chitanka.info/text/220/2#textstart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ученик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ще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прочете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познат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и</w:t>
            </w:r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подготвен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разказ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на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r w:rsidR="00B242D2" w:rsidRPr="00B242D2">
              <w:rPr>
                <w:rFonts w:ascii="MV Boli" w:eastAsia="Times New Roman" w:hAnsi="MV Boli" w:cs="MV Boli"/>
                <w:color w:val="002060"/>
                <w:sz w:val="23"/>
                <w:szCs w:val="23"/>
                <w:lang w:eastAsia="it-IT"/>
              </w:rPr>
              <w:t>„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Ян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Бибиян</w:t>
            </w:r>
            <w:proofErr w:type="spellEnd"/>
            <w:r w:rsidR="00B242D2" w:rsidRPr="00B242D2">
              <w:rPr>
                <w:rFonts w:ascii="MV Boli" w:eastAsia="Times New Roman" w:hAnsi="MV Boli" w:cs="MV Boli"/>
                <w:color w:val="002060"/>
                <w:sz w:val="23"/>
                <w:szCs w:val="23"/>
                <w:lang w:eastAsia="it-IT"/>
              </w:rPr>
              <w:t>„</w:t>
            </w:r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от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Елин</w:t>
            </w:r>
            <w:proofErr w:type="spellEnd"/>
            <w:r w:rsidR="00B242D2" w:rsidRPr="00B242D2">
              <w:rPr>
                <w:rFonts w:ascii="inherit" w:eastAsia="Times New Roman" w:hAnsi="inherit" w:cs="Segoe UI Historic"/>
                <w:color w:val="00206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="00B242D2" w:rsidRPr="00B242D2">
              <w:rPr>
                <w:rFonts w:ascii="Cambria" w:eastAsia="Times New Roman" w:hAnsi="Cambria" w:cs="Cambria"/>
                <w:color w:val="002060"/>
                <w:sz w:val="23"/>
                <w:szCs w:val="23"/>
                <w:lang w:eastAsia="it-IT"/>
              </w:rPr>
              <w:t>Пелин</w:t>
            </w:r>
            <w:proofErr w:type="spellEnd"/>
          </w:p>
          <w:p w:rsidR="00B617C9" w:rsidRDefault="00B617C9" w:rsidP="00B617C9">
            <w:pPr>
              <w:pStyle w:val="Informazionidicontatto"/>
              <w:spacing w:after="120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Connettore diritto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CE71077" id="Connettore diritto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B242D2" w:rsidRPr="005A2153" w:rsidRDefault="00B242D2" w:rsidP="00B242D2">
            <w:pPr>
              <w:shd w:val="clear" w:color="auto" w:fill="FFFFFF"/>
              <w:jc w:val="right"/>
              <w:rPr>
                <w:rFonts w:ascii="Segoe UI Historic" w:eastAsia="Times New Roman" w:hAnsi="Segoe UI Historic" w:cs="Segoe UI Historic"/>
                <w:b/>
                <w:color w:val="C00000"/>
                <w:sz w:val="23"/>
                <w:szCs w:val="23"/>
                <w:lang w:eastAsia="it-IT"/>
              </w:rPr>
            </w:pPr>
            <w:proofErr w:type="spellStart"/>
            <w:r w:rsidRPr="005A2153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Втори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5A2153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кръг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5A2153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по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5A2153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изтеглен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5A2153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свободен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5A2153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жребий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>:</w:t>
            </w:r>
          </w:p>
          <w:p w:rsidR="00B617C9" w:rsidRPr="00B242D2" w:rsidRDefault="00B242D2" w:rsidP="00B242D2">
            <w:pPr>
              <w:shd w:val="clear" w:color="auto" w:fill="FFFFFF"/>
              <w:spacing w:before="0" w:after="120"/>
              <w:ind w:left="0" w:right="0"/>
              <w:jc w:val="right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четене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на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нов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непознат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текст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,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проза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или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част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от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C0000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C00000"/>
                <w:sz w:val="23"/>
                <w:szCs w:val="23"/>
                <w:lang w:eastAsia="it-IT"/>
              </w:rPr>
              <w:t>разказ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>.</w:t>
            </w:r>
          </w:p>
          <w:p w:rsidR="00B617C9" w:rsidRPr="00263075" w:rsidRDefault="00B617C9" w:rsidP="00B242D2">
            <w:pPr>
              <w:pStyle w:val="Informazionidicontatto"/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Connettore diritto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AEB7D4" id="Connettore diritto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B242D2" w:rsidRPr="005A2153" w:rsidRDefault="00B242D2" w:rsidP="00B242D2">
            <w:pPr>
              <w:shd w:val="clear" w:color="auto" w:fill="FFFFFF"/>
              <w:jc w:val="right"/>
              <w:rPr>
                <w:rFonts w:ascii="Segoe UI Historic" w:eastAsia="Times New Roman" w:hAnsi="Segoe UI Historic" w:cs="Segoe UI Historic"/>
                <w:b/>
                <w:color w:val="00B050"/>
                <w:sz w:val="23"/>
                <w:szCs w:val="23"/>
                <w:lang w:eastAsia="it-IT"/>
              </w:rPr>
            </w:pPr>
            <w:proofErr w:type="spellStart"/>
            <w:r w:rsidRPr="005A2153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Трети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5A2153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кръг</w:t>
            </w:r>
            <w:proofErr w:type="spellEnd"/>
            <w:r w:rsidRPr="005A2153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r w:rsidRPr="005A2153">
              <w:rPr>
                <w:rFonts w:ascii="MV Boli" w:eastAsia="Times New Roman" w:hAnsi="MV Boli" w:cs="MV Boli"/>
                <w:b/>
                <w:color w:val="00B050"/>
                <w:sz w:val="23"/>
                <w:szCs w:val="23"/>
                <w:lang w:eastAsia="it-IT"/>
              </w:rPr>
              <w:t>„</w:t>
            </w:r>
            <w:proofErr w:type="spellStart"/>
            <w:r w:rsidRPr="005A2153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скоропоговорки</w:t>
            </w:r>
            <w:proofErr w:type="spellEnd"/>
            <w:r w:rsidRPr="005A2153">
              <w:rPr>
                <w:rFonts w:ascii="MV Boli" w:eastAsia="Times New Roman" w:hAnsi="MV Boli" w:cs="MV Boli"/>
                <w:b/>
                <w:color w:val="00B050"/>
                <w:sz w:val="23"/>
                <w:szCs w:val="23"/>
                <w:lang w:eastAsia="it-IT"/>
              </w:rPr>
              <w:t>“</w:t>
            </w:r>
            <w:r w:rsidRPr="005A2153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>-</w:t>
            </w:r>
          </w:p>
          <w:p w:rsidR="00B242D2" w:rsidRPr="00B242D2" w:rsidRDefault="00B242D2" w:rsidP="00B242D2">
            <w:pPr>
              <w:shd w:val="clear" w:color="auto" w:fill="FFFFFF"/>
              <w:spacing w:before="0" w:after="120"/>
              <w:ind w:left="0" w:right="0"/>
              <w:jc w:val="right"/>
              <w:rPr>
                <w:rFonts w:ascii="Segoe UI Historic" w:eastAsia="Times New Roman" w:hAnsi="Segoe UI Historic" w:cs="Segoe UI Historic"/>
                <w:b/>
                <w:color w:val="00B050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четене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и</w:t>
            </w:r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произнасяне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на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5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до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10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пъти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една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и</w:t>
            </w:r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съща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скоропоговрка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без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грешка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</w:p>
          <w:p w:rsidR="00B242D2" w:rsidRPr="00B242D2" w:rsidRDefault="00B242D2" w:rsidP="005A2153">
            <w:pPr>
              <w:shd w:val="clear" w:color="auto" w:fill="FFFFFF"/>
              <w:spacing w:before="0" w:after="120"/>
              <w:ind w:left="0" w:right="0"/>
              <w:jc w:val="right"/>
              <w:rPr>
                <w:rFonts w:ascii="Segoe UI Historic" w:eastAsia="Times New Roman" w:hAnsi="Segoe UI Historic" w:cs="Segoe UI Historic"/>
                <w:color w:val="050505"/>
                <w:sz w:val="23"/>
                <w:szCs w:val="23"/>
                <w:lang w:eastAsia="it-IT"/>
              </w:rPr>
            </w:pP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Като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например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>:</w:t>
            </w:r>
            <w:r w:rsidR="00B2479C">
              <w:rPr>
                <w:rFonts w:eastAsia="Times New Roman" w:cs="Segoe UI Historic"/>
                <w:b/>
                <w:color w:val="00B050"/>
                <w:sz w:val="23"/>
                <w:szCs w:val="23"/>
                <w:lang w:val="bg-BG" w:eastAsia="it-IT"/>
              </w:rPr>
              <w:t xml:space="preserve"> </w:t>
            </w:r>
            <w:bookmarkStart w:id="0" w:name="_GoBack"/>
            <w:bookmarkEnd w:id="0"/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За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долари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или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за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лири</w:t>
            </w:r>
            <w:proofErr w:type="spellEnd"/>
            <w:r w:rsidRPr="00B242D2">
              <w:rPr>
                <w:rFonts w:ascii="inherit" w:eastAsia="Times New Roman" w:hAnsi="inherit" w:cs="Segoe UI Historic"/>
                <w:b/>
                <w:color w:val="00B050"/>
                <w:sz w:val="23"/>
                <w:szCs w:val="23"/>
                <w:lang w:eastAsia="it-IT"/>
              </w:rPr>
              <w:t xml:space="preserve"> </w:t>
            </w:r>
            <w:proofErr w:type="spellStart"/>
            <w:r w:rsidRPr="00B242D2">
              <w:rPr>
                <w:rFonts w:ascii="Cambria" w:eastAsia="Times New Roman" w:hAnsi="Cambria" w:cs="Cambria"/>
                <w:b/>
                <w:color w:val="00B050"/>
                <w:sz w:val="23"/>
                <w:szCs w:val="23"/>
                <w:lang w:eastAsia="it-IT"/>
              </w:rPr>
              <w:t>работите</w:t>
            </w:r>
            <w:proofErr w:type="spellEnd"/>
            <w:r w:rsidRPr="00B242D2">
              <w:rPr>
                <w:rFonts w:ascii="inherit" w:eastAsia="Times New Roman" w:hAnsi="inherit" w:cs="Segoe UI Historic"/>
                <w:color w:val="050505"/>
                <w:sz w:val="23"/>
                <w:szCs w:val="23"/>
                <w:lang w:eastAsia="it-IT"/>
              </w:rPr>
              <w:t>?</w:t>
            </w:r>
          </w:p>
          <w:p w:rsidR="00B617C9" w:rsidRDefault="00B617C9" w:rsidP="005A2153">
            <w:pPr>
              <w:shd w:val="clear" w:color="auto" w:fill="FFFFFF"/>
              <w:spacing w:before="0" w:after="120"/>
              <w:ind w:left="0" w:right="0"/>
              <w:jc w:val="right"/>
            </w:pPr>
          </w:p>
        </w:tc>
      </w:tr>
    </w:tbl>
    <w:p w:rsidR="002A068F" w:rsidRPr="00F12A85" w:rsidRDefault="002A068F" w:rsidP="00F12A85">
      <w:pPr>
        <w:pStyle w:val="Nessunaspaziatura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7CC" w:rsidRDefault="007567CC" w:rsidP="008B0818">
      <w:r>
        <w:separator/>
      </w:r>
    </w:p>
  </w:endnote>
  <w:endnote w:type="continuationSeparator" w:id="0">
    <w:p w:rsidR="007567CC" w:rsidRDefault="007567C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MV Boli"/>
    <w:panose1 w:val="00000000000000000000"/>
    <w:charset w:val="00"/>
    <w:family w:val="roman"/>
    <w:notTrueType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B2479C"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7CC" w:rsidRDefault="007567CC" w:rsidP="008B0818">
      <w:r>
        <w:separator/>
      </w:r>
    </w:p>
  </w:footnote>
  <w:footnote w:type="continuationSeparator" w:id="0">
    <w:p w:rsidR="007567CC" w:rsidRDefault="007567CC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2D2"/>
    <w:rsid w:val="00010291"/>
    <w:rsid w:val="00034346"/>
    <w:rsid w:val="00052944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A2153"/>
    <w:rsid w:val="005D2D39"/>
    <w:rsid w:val="006269ED"/>
    <w:rsid w:val="0068245E"/>
    <w:rsid w:val="00684A8A"/>
    <w:rsid w:val="0069500E"/>
    <w:rsid w:val="006973C3"/>
    <w:rsid w:val="006A274F"/>
    <w:rsid w:val="006B0867"/>
    <w:rsid w:val="006C2CF5"/>
    <w:rsid w:val="006C5B7C"/>
    <w:rsid w:val="00702AF8"/>
    <w:rsid w:val="00713F12"/>
    <w:rsid w:val="007322A5"/>
    <w:rsid w:val="007567CC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242D2"/>
    <w:rsid w:val="00B2479C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DD662E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it-IT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195F"/>
    <w:rPr>
      <w:rFonts w:asciiTheme="minorHAnsi" w:hAnsiTheme="minorHAnsi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F207A"/>
    <w:rPr>
      <w:color w:val="595959" w:themeColor="text1" w:themeTint="A6"/>
    </w:rPr>
  </w:style>
  <w:style w:type="paragraph" w:styleId="Sottotitolo">
    <w:name w:val="Subtitle"/>
    <w:basedOn w:val="Normale"/>
    <w:link w:val="SottotitoloCarattere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olo">
    <w:name w:val="Title"/>
    <w:basedOn w:val="Normale"/>
    <w:link w:val="TitoloCarattere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a">
    <w:name w:val="Date"/>
    <w:basedOn w:val="Normale"/>
    <w:link w:val="DataCarattere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aCarattere">
    <w:name w:val="Data Carattere"/>
    <w:basedOn w:val="Carpredefinitoparagrafo"/>
    <w:link w:val="Data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Ora">
    <w:name w:val="Ora"/>
    <w:basedOn w:val="Normale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uogo">
    <w:name w:val="Luogo"/>
    <w:basedOn w:val="Normale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Informazionidicontatto">
    <w:name w:val="Informazioni di contatto"/>
    <w:basedOn w:val="Normale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Intestazione">
    <w:name w:val="header"/>
    <w:basedOn w:val="Normale"/>
    <w:link w:val="IntestazioneCarattere"/>
    <w:uiPriority w:val="99"/>
    <w:semiHidden/>
    <w:rsid w:val="001570B2"/>
    <w:pPr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12A85"/>
    <w:rPr>
      <w:rFonts w:ascii="Bodoni MT" w:hAnsi="Bodoni MT"/>
      <w:sz w:val="22"/>
      <w:szCs w:val="21"/>
    </w:rPr>
  </w:style>
  <w:style w:type="paragraph" w:styleId="Pidipagina">
    <w:name w:val="footer"/>
    <w:basedOn w:val="Normale"/>
    <w:link w:val="PidipaginaCarattere"/>
    <w:uiPriority w:val="99"/>
    <w:semiHidden/>
    <w:rsid w:val="00E43EFE"/>
    <w:pPr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CF207A"/>
    <w:rPr>
      <w:i/>
      <w:iCs/>
      <w:color w:val="520010" w:themeColor="accent1" w:themeShade="80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F207A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Collegamentoipertestuale">
    <w:name w:val="Hyperlink"/>
    <w:basedOn w:val="Carpredefinitoparagrafo"/>
    <w:uiPriority w:val="99"/>
    <w:unhideWhenUsed/>
    <w:rsid w:val="00CF207A"/>
    <w:rPr>
      <w:color w:val="520010" w:themeColor="accent1" w:themeShade="80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Grigliatabella">
    <w:name w:val="Table Grid"/>
    <w:basedOn w:val="Tabellanormale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4-colore2">
    <w:name w:val="Grid Table 4 Accent 2"/>
    <w:basedOn w:val="Tabellanormale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essunaspaziatura">
    <w:name w:val="No Spacing"/>
    <w:uiPriority w:val="98"/>
    <w:semiHidden/>
    <w:qFormat/>
    <w:rsid w:val="00A95506"/>
    <w:pPr>
      <w:spacing w:after="0"/>
    </w:p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B123B"/>
    <w:rPr>
      <w:sz w:val="22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AB123B"/>
    <w:rPr>
      <w:sz w:val="22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AB123B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123B"/>
    <w:rPr>
      <w:sz w:val="22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123B"/>
    <w:rPr>
      <w:sz w:val="22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123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123B"/>
    <w:rPr>
      <w:b/>
      <w:bCs/>
      <w:sz w:val="22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123B"/>
    <w:rPr>
      <w:sz w:val="22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123B"/>
    <w:rPr>
      <w:sz w:val="22"/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duzione">
    <w:name w:val="Introduzione"/>
    <w:basedOn w:val="Normale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5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9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0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308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10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78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75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00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6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17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7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02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0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7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AppData\Roaming\Microsoft\Templates\Volantino%20primavera%20elega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MV Boli"/>
    <w:panose1 w:val="00000000000000000000"/>
    <w:charset w:val="00"/>
    <w:family w:val="roman"/>
    <w:notTrueType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DC"/>
    <w:rsid w:val="00F5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color w:val="595959" w:themeColor="text1" w:themeTint="A6"/>
    </w:rPr>
  </w:style>
  <w:style w:type="paragraph" w:customStyle="1" w:styleId="E2C58960933C4C68BE6A9046AE281E46">
    <w:name w:val="E2C58960933C4C68BE6A9046AE281E46"/>
  </w:style>
  <w:style w:type="paragraph" w:customStyle="1" w:styleId="45165F87356B48A980D1212F93856C05">
    <w:name w:val="45165F87356B48A980D1212F93856C05"/>
  </w:style>
  <w:style w:type="paragraph" w:customStyle="1" w:styleId="CEFFEBBDFE5C490C9BAB7B7985424B9F">
    <w:name w:val="CEFFEBBDFE5C490C9BAB7B7985424B9F"/>
  </w:style>
  <w:style w:type="paragraph" w:customStyle="1" w:styleId="D7D904B8B4D14DCB9AAB20561B8C8A73">
    <w:name w:val="D7D904B8B4D14DCB9AAB20561B8C8A73"/>
  </w:style>
  <w:style w:type="paragraph" w:customStyle="1" w:styleId="AA884E1A14584A16A7C2170C768ABFDE">
    <w:name w:val="AA884E1A14584A16A7C2170C768ABFDE"/>
  </w:style>
  <w:style w:type="paragraph" w:styleId="Titolo">
    <w:name w:val="Title"/>
    <w:basedOn w:val="Normale"/>
    <w:link w:val="TitoloCarattere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4828E6B86034568A73C4092B78E8727">
    <w:name w:val="B4828E6B86034568A73C4092B78E8727"/>
  </w:style>
  <w:style w:type="paragraph" w:styleId="Sottotitolo">
    <w:name w:val="Subtitle"/>
    <w:basedOn w:val="Normale"/>
    <w:link w:val="SottotitoloCarattere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ottotitoloCarattere">
    <w:name w:val="Sottotitolo Carattere"/>
    <w:basedOn w:val="Carpredefinitoparagrafo"/>
    <w:link w:val="Sottotitolo"/>
    <w:uiPriority w:val="1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505271127E9A45BCA5B2EF6C1F87C784">
    <w:name w:val="505271127E9A45BCA5B2EF6C1F87C784"/>
  </w:style>
  <w:style w:type="paragraph" w:styleId="Data">
    <w:name w:val="Date"/>
    <w:basedOn w:val="Normale"/>
    <w:link w:val="DataCarattere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aCarattere">
    <w:name w:val="Data Carattere"/>
    <w:basedOn w:val="Carpredefinitoparagrafo"/>
    <w:link w:val="Data"/>
    <w:uiPriority w:val="2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B944300FC4EE47ABB21E7FB70B6F231C">
    <w:name w:val="B944300FC4EE47ABB21E7FB70B6F231C"/>
  </w:style>
  <w:style w:type="paragraph" w:customStyle="1" w:styleId="0CAFE80E87404661AB63719CD78D407E">
    <w:name w:val="0CAFE80E87404661AB63719CD78D407E"/>
  </w:style>
  <w:style w:type="paragraph" w:customStyle="1" w:styleId="6AA08FB5BADC4B90949716CE42D53C1C">
    <w:name w:val="6AA08FB5BADC4B90949716CE42D53C1C"/>
  </w:style>
  <w:style w:type="paragraph" w:customStyle="1" w:styleId="86604A1B131D497C821FEFCE987A89D5">
    <w:name w:val="86604A1B131D497C821FEFCE987A89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587E850-E828-4F6E-9A50-1FCE71684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Volantino primavera elegante</Template>
  <TotalTime>0</TotalTime>
  <Pages>2</Pages>
  <Words>125</Words>
  <Characters>692</Characters>
  <Application>Microsoft Office Word</Application>
  <DocSecurity>0</DocSecurity>
  <Lines>49</Lines>
  <Paragraphs>28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2020-09-17T01:35:00Z</dcterms:created>
  <dcterms:modified xsi:type="dcterms:W3CDTF">2020-09-17T02:07:00Z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